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5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888"/>
        <w:gridCol w:w="976"/>
        <w:gridCol w:w="976"/>
        <w:gridCol w:w="975"/>
        <w:gridCol w:w="976"/>
        <w:gridCol w:w="975"/>
        <w:gridCol w:w="975"/>
        <w:gridCol w:w="975"/>
        <w:gridCol w:w="976"/>
        <w:gridCol w:w="975"/>
        <w:gridCol w:w="975"/>
        <w:gridCol w:w="975"/>
        <w:gridCol w:w="976"/>
      </w:tblGrid>
      <w:tr w:rsidR="000413A9" w:rsidRPr="00E9762D" w14:paraId="371CC194" w14:textId="77777777" w:rsidTr="0099007D">
        <w:trPr>
          <w:cantSplit/>
          <w:trHeight w:val="1191"/>
          <w:tblHeader/>
        </w:trPr>
        <w:tc>
          <w:tcPr>
            <w:tcW w:w="3888" w:type="dxa"/>
            <w:tcBorders>
              <w:tl2br w:val="single" w:sz="2" w:space="0" w:color="000000" w:themeColor="text1"/>
            </w:tcBorders>
            <w:shd w:val="clear" w:color="auto" w:fill="auto"/>
          </w:tcPr>
          <w:p w14:paraId="76D5732D" w14:textId="77777777" w:rsidR="00206053" w:rsidRDefault="000413A9" w:rsidP="00206053">
            <w:pPr>
              <w:tabs>
                <w:tab w:val="right" w:pos="362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C576B7">
              <w:rPr>
                <w:rFonts w:ascii="Arial" w:hAnsi="Arial" w:cs="Arial"/>
                <w:b/>
                <w:sz w:val="20"/>
                <w:szCs w:val="20"/>
              </w:rPr>
              <w:t xml:space="preserve">Unterweisungsthemen </w:t>
            </w:r>
            <w:r w:rsidRPr="00C576B7">
              <w:rPr>
                <w:rFonts w:ascii="Arial" w:hAnsi="Arial" w:cs="Arial"/>
                <w:b/>
                <w:sz w:val="20"/>
                <w:szCs w:val="20"/>
              </w:rPr>
              <w:tab/>
              <w:t>Gefährdungs</w:t>
            </w: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  <w:p w14:paraId="75B08A0B" w14:textId="77777777" w:rsidR="000413A9" w:rsidRDefault="00206053" w:rsidP="00206053">
            <w:pPr>
              <w:tabs>
                <w:tab w:val="right" w:pos="3629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0413A9" w:rsidRPr="00C576B7">
              <w:rPr>
                <w:rFonts w:ascii="Arial" w:hAnsi="Arial" w:cs="Arial"/>
                <w:b/>
                <w:sz w:val="20"/>
                <w:szCs w:val="20"/>
              </w:rPr>
              <w:t>schwerpunkte</w:t>
            </w:r>
          </w:p>
          <w:p w14:paraId="10ACBC37" w14:textId="77777777" w:rsidR="000413A9" w:rsidRPr="00C576B7" w:rsidRDefault="000413A9" w:rsidP="000413A9">
            <w:pPr>
              <w:tabs>
                <w:tab w:val="right" w:pos="377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C576B7">
              <w:rPr>
                <w:rFonts w:ascii="Arial" w:hAnsi="Arial" w:cs="Arial"/>
                <w:b/>
                <w:sz w:val="20"/>
                <w:szCs w:val="20"/>
              </w:rPr>
              <w:t>Mitarbeiter</w:t>
            </w:r>
          </w:p>
          <w:p w14:paraId="4DBD32F7" w14:textId="77777777" w:rsidR="000413A9" w:rsidRPr="00E9762D" w:rsidRDefault="000413A9" w:rsidP="000413A9">
            <w:pPr>
              <w:tabs>
                <w:tab w:val="right" w:pos="3771"/>
              </w:tabs>
              <w:rPr>
                <w:rFonts w:ascii="Arial" w:hAnsi="Arial" w:cs="Arial"/>
                <w:sz w:val="20"/>
                <w:szCs w:val="20"/>
              </w:rPr>
            </w:pPr>
            <w:r w:rsidRPr="00C576B7">
              <w:rPr>
                <w:rFonts w:ascii="Arial" w:hAnsi="Arial" w:cs="Arial"/>
                <w:b/>
                <w:sz w:val="20"/>
                <w:szCs w:val="20"/>
              </w:rPr>
              <w:t>Name, Vorname</w:t>
            </w:r>
          </w:p>
        </w:tc>
        <w:tc>
          <w:tcPr>
            <w:tcW w:w="976" w:type="dxa"/>
            <w:shd w:val="clear" w:color="auto" w:fill="auto"/>
            <w:textDirection w:val="btLr"/>
          </w:tcPr>
          <w:p w14:paraId="6E591547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extDirection w:val="btLr"/>
          </w:tcPr>
          <w:p w14:paraId="6A92460B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5" w:type="dxa"/>
            <w:textDirection w:val="btLr"/>
          </w:tcPr>
          <w:p w14:paraId="0895FA94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extDirection w:val="btLr"/>
          </w:tcPr>
          <w:p w14:paraId="7CBAA66D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5" w:type="dxa"/>
            <w:textDirection w:val="btLr"/>
          </w:tcPr>
          <w:p w14:paraId="1F8F9950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5" w:type="dxa"/>
            <w:textDirection w:val="btLr"/>
          </w:tcPr>
          <w:p w14:paraId="62F95353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5" w:type="dxa"/>
            <w:textDirection w:val="btLr"/>
          </w:tcPr>
          <w:p w14:paraId="11FE7903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extDirection w:val="btLr"/>
          </w:tcPr>
          <w:p w14:paraId="6A75241B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5" w:type="dxa"/>
            <w:textDirection w:val="btLr"/>
          </w:tcPr>
          <w:p w14:paraId="2AF70C9B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  <w:textDirection w:val="btLr"/>
          </w:tcPr>
          <w:p w14:paraId="62AB6641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  <w:textDirection w:val="btLr"/>
          </w:tcPr>
          <w:p w14:paraId="647EC48C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shd w:val="clear" w:color="auto" w:fill="auto"/>
            <w:textDirection w:val="btLr"/>
          </w:tcPr>
          <w:p w14:paraId="6E470F24" w14:textId="77777777" w:rsidR="000413A9" w:rsidRPr="008B5AF2" w:rsidRDefault="000413A9" w:rsidP="00466566">
            <w:pPr>
              <w:spacing w:line="300" w:lineRule="exact"/>
              <w:ind w:left="113" w:right="113"/>
              <w:jc w:val="center"/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</w:pPr>
          </w:p>
        </w:tc>
      </w:tr>
      <w:tr w:rsidR="000413A9" w:rsidRPr="00E9762D" w14:paraId="340CB147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3B1B03" w14:textId="77777777" w:rsidR="000413A9" w:rsidRDefault="000413A9" w:rsidP="00466566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883089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EBAC792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4E86F0AC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9CBDF03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D37387B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1A7E779D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0BF8CF8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4F8FABC8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55BDFF82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FFFA16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2A125C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0F0A58" w14:textId="77777777" w:rsidR="000413A9" w:rsidRPr="00E9762D" w:rsidRDefault="000413A9" w:rsidP="000413A9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5B545B53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F9CC6E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24776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01062D7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650A45A1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561E1BD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5C1DD63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7FAF41F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1834A2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4BF5E8E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5C9B3884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D3F782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CB0666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C15E8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554F084B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4069C6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26BCFB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12C99D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471595FB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2279AB9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64676B32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6E883BA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7B652B0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73301EE1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181D834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41A65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971AE4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EF7B0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4CB76991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FDF5CB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CB50B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2E3C8B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17978DE4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C2B17E8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C40DBFA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2F43BE3E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54E621BF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1BA9725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4E93E77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23B01A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27903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D36AD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27632332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59ABE1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23A62A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7CAA6169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2F67F64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425FC27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6EB3D2F9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3B19DCF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4FFFD1B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41CFFD9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78FDB5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DD375F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A210E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6F3C24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6B7C217C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4A0125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1AA2F6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BEA8BE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6005591B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4838524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33B83B3D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3DC572C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5AD0C0B6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157DFB7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1D247C3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BE131D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EFFDC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E87924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23A05A64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1D6FDC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590E48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1B85C55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75EF49C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77EE4E9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C496434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7695C9A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6B66C0D2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6000238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05F2FB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B6FC49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F9772E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5DEED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088AAE37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B86F4A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92563B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7002E1EF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39A2791F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90D784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4CCD3E1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40E9112A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48445B76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0175AA98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1A1E2BD7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848770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4C98BD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8C399A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4794" w:rsidRPr="00E9762D" w14:paraId="2C1CD200" w14:textId="77777777" w:rsidTr="0099007D">
        <w:trPr>
          <w:trHeight w:val="567"/>
        </w:trPr>
        <w:tc>
          <w:tcPr>
            <w:tcW w:w="3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4A328C" w14:textId="77777777" w:rsidR="00204794" w:rsidRDefault="00204794" w:rsidP="00573E58">
            <w:pPr>
              <w:spacing w:line="300" w:lineRule="exact"/>
              <w:ind w:hanging="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81F208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2C2F208F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2700C6F9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63DDFAB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55E7805D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2D3459BC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4C6354FE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</w:tcPr>
          <w:p w14:paraId="19C069FE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</w:tcPr>
          <w:p w14:paraId="05AF0753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B8AAA9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77CF04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4D9A15" w14:textId="77777777" w:rsidR="00204794" w:rsidRPr="00E9762D" w:rsidRDefault="00204794" w:rsidP="00573E5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11095" w14:textId="77777777" w:rsidR="0099007D" w:rsidRDefault="0099007D" w:rsidP="007768C8">
      <w:pPr>
        <w:spacing w:line="300" w:lineRule="exact"/>
        <w:jc w:val="right"/>
        <w:rPr>
          <w:rFonts w:ascii="Arial" w:hAnsi="Arial" w:cs="Arial"/>
          <w:i/>
          <w:color w:val="808080" w:themeColor="background1" w:themeShade="80"/>
          <w:sz w:val="16"/>
          <w:szCs w:val="16"/>
        </w:rPr>
        <w:sectPr w:rsidR="0099007D" w:rsidSect="00CB11AF">
          <w:headerReference w:type="even" r:id="rId8"/>
          <w:headerReference w:type="default" r:id="rId9"/>
          <w:footerReference w:type="default" r:id="rId10"/>
          <w:pgSz w:w="16840" w:h="11900" w:orient="landscape"/>
          <w:pgMar w:top="2835" w:right="624" w:bottom="1134" w:left="624" w:header="1361" w:footer="624" w:gutter="0"/>
          <w:cols w:space="708"/>
          <w:formProt w:val="0"/>
          <w:docGrid w:linePitch="360"/>
        </w:sectPr>
      </w:pPr>
    </w:p>
    <w:p w14:paraId="6BD60203" w14:textId="77777777" w:rsidR="00CF3049" w:rsidRPr="007768C8" w:rsidRDefault="007768C8" w:rsidP="007768C8">
      <w:pPr>
        <w:spacing w:line="300" w:lineRule="exact"/>
        <w:jc w:val="right"/>
        <w:rPr>
          <w:rFonts w:ascii="Arial" w:hAnsi="Arial" w:cs="Arial"/>
          <w:sz w:val="16"/>
          <w:szCs w:val="16"/>
        </w:rPr>
      </w:pPr>
      <w:r w:rsidRPr="00132C3A">
        <w:rPr>
          <w:rFonts w:ascii="Arial" w:hAnsi="Arial" w:cs="Arial"/>
          <w:i/>
          <w:color w:val="808080" w:themeColor="background1" w:themeShade="80"/>
          <w:sz w:val="16"/>
          <w:szCs w:val="16"/>
        </w:rPr>
        <w:lastRenderedPageBreak/>
        <w:t>Für eine neue Zeile in das rechte Feld klicken und anschließend die Tabulatortaste drücken</w:t>
      </w:r>
    </w:p>
    <w:sectPr w:rsidR="00CF3049" w:rsidRPr="007768C8" w:rsidSect="0099007D"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C508C" w14:textId="77777777" w:rsidR="0068025A" w:rsidRDefault="0068025A" w:rsidP="00092CB1">
      <w:r>
        <w:separator/>
      </w:r>
    </w:p>
  </w:endnote>
  <w:endnote w:type="continuationSeparator" w:id="0">
    <w:p w14:paraId="452C0499" w14:textId="77777777" w:rsidR="0068025A" w:rsidRDefault="0068025A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6082A" w14:textId="77777777" w:rsidR="007768C8" w:rsidRPr="007768C8" w:rsidRDefault="007768C8" w:rsidP="007768C8">
    <w:pPr>
      <w:pStyle w:val="Fuzeile"/>
      <w:tabs>
        <w:tab w:val="clear" w:pos="9072"/>
        <w:tab w:val="right" w:pos="15593"/>
      </w:tabs>
      <w:rPr>
        <w:sz w:val="16"/>
        <w:szCs w:val="16"/>
      </w:rPr>
    </w:pPr>
    <w:r w:rsidRPr="006C55F4">
      <w:rPr>
        <w:sz w:val="16"/>
        <w:szCs w:val="16"/>
      </w:rPr>
      <w:t xml:space="preserve">Stand: 08/2014 </w:t>
    </w:r>
    <w:r w:rsidRPr="006C55F4">
      <w:rPr>
        <w:sz w:val="16"/>
        <w:szCs w:val="16"/>
      </w:rPr>
      <w:tab/>
    </w:r>
    <w:r w:rsidRPr="006C55F4">
      <w:rPr>
        <w:sz w:val="16"/>
        <w:szCs w:val="16"/>
      </w:rPr>
      <w:tab/>
      <w:t xml:space="preserve">Seite </w:t>
    </w:r>
    <w:r w:rsidRPr="006C55F4">
      <w:rPr>
        <w:sz w:val="16"/>
        <w:szCs w:val="16"/>
      </w:rPr>
      <w:fldChar w:fldCharType="begin"/>
    </w:r>
    <w:r w:rsidRPr="006C55F4">
      <w:rPr>
        <w:sz w:val="16"/>
        <w:szCs w:val="16"/>
      </w:rPr>
      <w:instrText xml:space="preserve"> PAGE  \* MERGEFORMAT </w:instrText>
    </w:r>
    <w:r w:rsidRPr="006C55F4">
      <w:rPr>
        <w:sz w:val="16"/>
        <w:szCs w:val="16"/>
      </w:rPr>
      <w:fldChar w:fldCharType="separate"/>
    </w:r>
    <w:r w:rsidR="001F278D">
      <w:rPr>
        <w:noProof/>
        <w:sz w:val="16"/>
        <w:szCs w:val="16"/>
      </w:rPr>
      <w:t>1</w:t>
    </w:r>
    <w:r w:rsidRPr="006C55F4">
      <w:rPr>
        <w:sz w:val="16"/>
        <w:szCs w:val="16"/>
      </w:rPr>
      <w:fldChar w:fldCharType="end"/>
    </w:r>
    <w:r w:rsidRPr="006C55F4">
      <w:rPr>
        <w:sz w:val="16"/>
        <w:szCs w:val="16"/>
      </w:rPr>
      <w:t xml:space="preserve"> von </w:t>
    </w:r>
    <w:r w:rsidRPr="006C55F4">
      <w:rPr>
        <w:sz w:val="16"/>
        <w:szCs w:val="16"/>
      </w:rPr>
      <w:fldChar w:fldCharType="begin"/>
    </w:r>
    <w:r w:rsidRPr="006C55F4">
      <w:rPr>
        <w:sz w:val="16"/>
        <w:szCs w:val="16"/>
      </w:rPr>
      <w:instrText xml:space="preserve"> SECTIONPAGES  \* MERGEFORMAT </w:instrText>
    </w:r>
    <w:r w:rsidRPr="006C55F4">
      <w:rPr>
        <w:sz w:val="16"/>
        <w:szCs w:val="16"/>
      </w:rPr>
      <w:fldChar w:fldCharType="separate"/>
    </w:r>
    <w:r w:rsidR="001F278D">
      <w:rPr>
        <w:noProof/>
        <w:sz w:val="16"/>
        <w:szCs w:val="16"/>
      </w:rPr>
      <w:t>1</w:t>
    </w:r>
    <w:r w:rsidRPr="006C55F4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81DC9" w14:textId="77777777" w:rsidR="0068025A" w:rsidRDefault="0068025A" w:rsidP="00092CB1">
      <w:r>
        <w:separator/>
      </w:r>
    </w:p>
  </w:footnote>
  <w:footnote w:type="continuationSeparator" w:id="0">
    <w:p w14:paraId="4545DC65" w14:textId="77777777" w:rsidR="0068025A" w:rsidRDefault="0068025A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BB872" w14:textId="77777777" w:rsidR="00F401E5" w:rsidRDefault="00F401E5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654504B0" wp14:editId="23D1C109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7AA9C99" w14:textId="77777777" w:rsidR="00F401E5" w:rsidRPr="00D177D6" w:rsidRDefault="00F401E5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:rsidR="00F401E5" w:rsidRPr="00D177D6" w:rsidRDefault="00F401E5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F1754" w14:textId="77777777" w:rsidR="00F401E5" w:rsidRPr="00847654" w:rsidRDefault="00F401E5" w:rsidP="00847654">
    <w:pPr>
      <w:pStyle w:val="Kopfzeile"/>
      <w:tabs>
        <w:tab w:val="clear" w:pos="9072"/>
      </w:tabs>
      <w:spacing w:line="450" w:lineRule="exact"/>
      <w:ind w:right="3402"/>
      <w:rPr>
        <w:b/>
        <w:sz w:val="40"/>
        <w:szCs w:val="40"/>
      </w:rPr>
    </w:pPr>
    <w:r w:rsidRPr="00847654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81792" behindDoc="0" locked="0" layoutInCell="1" allowOverlap="1" wp14:anchorId="40E73BBA" wp14:editId="01EB3706">
          <wp:simplePos x="0" y="0"/>
          <wp:positionH relativeFrom="column">
            <wp:posOffset>8255000</wp:posOffset>
          </wp:positionH>
          <wp:positionV relativeFrom="paragraph">
            <wp:posOffset>-68580</wp:posOffset>
          </wp:positionV>
          <wp:extent cx="1637665" cy="69596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654">
      <w:rPr>
        <w:b/>
        <w:sz w:val="40"/>
        <w:szCs w:val="40"/>
      </w:rPr>
      <w:t>Unterweisungsplan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5A"/>
    <w:rsid w:val="000353C9"/>
    <w:rsid w:val="000413A9"/>
    <w:rsid w:val="00092CB1"/>
    <w:rsid w:val="00096D89"/>
    <w:rsid w:val="000A70C4"/>
    <w:rsid w:val="00102F0F"/>
    <w:rsid w:val="00110327"/>
    <w:rsid w:val="0012126F"/>
    <w:rsid w:val="0014352E"/>
    <w:rsid w:val="001530B4"/>
    <w:rsid w:val="00191BCD"/>
    <w:rsid w:val="001E1CC0"/>
    <w:rsid w:val="001F04EF"/>
    <w:rsid w:val="001F278D"/>
    <w:rsid w:val="00200555"/>
    <w:rsid w:val="00204794"/>
    <w:rsid w:val="00206053"/>
    <w:rsid w:val="0020662A"/>
    <w:rsid w:val="00271815"/>
    <w:rsid w:val="00282F6A"/>
    <w:rsid w:val="002B5CEC"/>
    <w:rsid w:val="002D2A08"/>
    <w:rsid w:val="002F10AC"/>
    <w:rsid w:val="003358AD"/>
    <w:rsid w:val="00342BF7"/>
    <w:rsid w:val="00374860"/>
    <w:rsid w:val="003B542F"/>
    <w:rsid w:val="003D7C0A"/>
    <w:rsid w:val="004152AF"/>
    <w:rsid w:val="004403FF"/>
    <w:rsid w:val="00456EEC"/>
    <w:rsid w:val="0046068A"/>
    <w:rsid w:val="00466566"/>
    <w:rsid w:val="00472224"/>
    <w:rsid w:val="00473B10"/>
    <w:rsid w:val="004A632C"/>
    <w:rsid w:val="004B234D"/>
    <w:rsid w:val="004B5FAA"/>
    <w:rsid w:val="00531026"/>
    <w:rsid w:val="005C65C0"/>
    <w:rsid w:val="006128CC"/>
    <w:rsid w:val="0065414B"/>
    <w:rsid w:val="0068025A"/>
    <w:rsid w:val="006A7428"/>
    <w:rsid w:val="006F7E57"/>
    <w:rsid w:val="00715013"/>
    <w:rsid w:val="00756983"/>
    <w:rsid w:val="00762896"/>
    <w:rsid w:val="007768C8"/>
    <w:rsid w:val="007A64B5"/>
    <w:rsid w:val="007C0681"/>
    <w:rsid w:val="007D0453"/>
    <w:rsid w:val="00822B1E"/>
    <w:rsid w:val="00847654"/>
    <w:rsid w:val="00877C71"/>
    <w:rsid w:val="008B5AF2"/>
    <w:rsid w:val="008C24EB"/>
    <w:rsid w:val="00917CFB"/>
    <w:rsid w:val="009376B8"/>
    <w:rsid w:val="0095578E"/>
    <w:rsid w:val="009727B3"/>
    <w:rsid w:val="0099007D"/>
    <w:rsid w:val="009C238A"/>
    <w:rsid w:val="00A663A2"/>
    <w:rsid w:val="00A664DC"/>
    <w:rsid w:val="00AE4FFC"/>
    <w:rsid w:val="00B03D2A"/>
    <w:rsid w:val="00B71643"/>
    <w:rsid w:val="00C46949"/>
    <w:rsid w:val="00C576B7"/>
    <w:rsid w:val="00CB11AF"/>
    <w:rsid w:val="00CF22CC"/>
    <w:rsid w:val="00CF3049"/>
    <w:rsid w:val="00D16CFA"/>
    <w:rsid w:val="00D177D6"/>
    <w:rsid w:val="00D24D1F"/>
    <w:rsid w:val="00D32755"/>
    <w:rsid w:val="00D5110C"/>
    <w:rsid w:val="00D57AA0"/>
    <w:rsid w:val="00D70438"/>
    <w:rsid w:val="00E57EBD"/>
    <w:rsid w:val="00E676FF"/>
    <w:rsid w:val="00E720F0"/>
    <w:rsid w:val="00E9714E"/>
    <w:rsid w:val="00E9762D"/>
    <w:rsid w:val="00EB4832"/>
    <w:rsid w:val="00EE5F4C"/>
    <w:rsid w:val="00EE7FDA"/>
    <w:rsid w:val="00F02D38"/>
    <w:rsid w:val="00F401E5"/>
    <w:rsid w:val="00F4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A716D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92CB1"/>
  </w:style>
  <w:style w:type="paragraph" w:styleId="Fuzeile">
    <w:name w:val="footer"/>
    <w:basedOn w:val="Standard"/>
    <w:link w:val="FuzeileZeiche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eichen">
    <w:name w:val="Fußzeile Zeichen"/>
    <w:basedOn w:val="Absatz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eichen"/>
    <w:semiHidden/>
    <w:rsid w:val="00473B10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standardschriftart"/>
    <w:semiHidden/>
    <w:rsid w:val="00473B10"/>
    <w:rPr>
      <w:vertAlign w:val="superscript"/>
    </w:rPr>
  </w:style>
  <w:style w:type="character" w:customStyle="1" w:styleId="berschrift1Zeichen">
    <w:name w:val="Überschrift 1 Zeichen"/>
    <w:basedOn w:val="Absatz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92CB1"/>
  </w:style>
  <w:style w:type="paragraph" w:styleId="Fuzeile">
    <w:name w:val="footer"/>
    <w:basedOn w:val="Standard"/>
    <w:link w:val="FuzeileZeiche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eichen">
    <w:name w:val="Fußzeile Zeichen"/>
    <w:basedOn w:val="Absatz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eichen"/>
    <w:semiHidden/>
    <w:rsid w:val="00473B10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standardschriftart"/>
    <w:semiHidden/>
    <w:rsid w:val="00473B10"/>
    <w:rPr>
      <w:vertAlign w:val="superscript"/>
    </w:rPr>
  </w:style>
  <w:style w:type="character" w:customStyle="1" w:styleId="berschrift1Zeichen">
    <w:name w:val="Überschrift 1 Zeichen"/>
    <w:basedOn w:val="Absatz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Kunden\BGW_7034\0_Archiv_2014\02-46174_BuS_Arbeitshilfen\20140822_an_BGW_BuS-AH_MASTER_NEU_20140821\3_01_Unterweisungsplan_2014-0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/>
          </a:ext>
          <a:ext uri="{C572A759-6A51-4108-AA02-DFA0A04FC94B}">
            <ma14:wrappingTextBoxFlag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\Kunden\BGW_7034\0_Archiv_2014\02-46174_BuS_Arbeitshilfen\20140822_an_BGW_BuS-AH_MASTER_NEU_20140821\3_01_Unterweisungsplan_2014-08.dotx</Template>
  <TotalTime>0</TotalTime>
  <Pages>1</Pages>
  <Words>41</Words>
  <Characters>265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3_01_Unterweisungsplan_2014-08</vt:lpstr>
    </vt:vector>
  </TitlesOfParts>
  <Company>AM Agentur für Kommunikation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3_01_Unterweisungsplan_2014-08</dc:title>
  <dc:subject>Arbeitsschutz</dc:subject>
  <dc:creator>BGW</dc:creator>
  <cp:keywords/>
  <dc:description/>
  <cp:lastModifiedBy>AM COMMUNICATIONS </cp:lastModifiedBy>
  <cp:revision>3</cp:revision>
  <cp:lastPrinted>2014-08-18T14:38:00Z</cp:lastPrinted>
  <dcterms:created xsi:type="dcterms:W3CDTF">2015-08-19T17:59:00Z</dcterms:created>
  <dcterms:modified xsi:type="dcterms:W3CDTF">2015-08-19T18:44:00Z</dcterms:modified>
  <cp:category>BuS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BGW</vt:lpwstr>
  </property>
</Properties>
</file>